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85E" w:rsidRDefault="00171CB9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532CB8B" wp14:editId="78B7677D">
            <wp:simplePos x="0" y="0"/>
            <wp:positionH relativeFrom="column">
              <wp:posOffset>-230829</wp:posOffset>
            </wp:positionH>
            <wp:positionV relativeFrom="paragraph">
              <wp:posOffset>-346975</wp:posOffset>
            </wp:positionV>
            <wp:extent cx="861237" cy="59839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tto logo small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237" cy="598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A2B5B26" wp14:editId="0C546ED0">
            <wp:simplePos x="0" y="0"/>
            <wp:positionH relativeFrom="column">
              <wp:posOffset>5996969</wp:posOffset>
            </wp:positionH>
            <wp:positionV relativeFrom="paragraph">
              <wp:posOffset>-350520</wp:posOffset>
            </wp:positionV>
            <wp:extent cx="861237" cy="59839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tto logo small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237" cy="598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10C0852" wp14:editId="05A81A3E">
                <wp:simplePos x="0" y="0"/>
                <wp:positionH relativeFrom="column">
                  <wp:posOffset>541995</wp:posOffset>
                </wp:positionH>
                <wp:positionV relativeFrom="paragraph">
                  <wp:posOffset>44</wp:posOffset>
                </wp:positionV>
                <wp:extent cx="5585460" cy="1404620"/>
                <wp:effectExtent l="0" t="0" r="15240" b="19685"/>
                <wp:wrapTight wrapText="bothSides">
                  <wp:wrapPolygon edited="0">
                    <wp:start x="0" y="0"/>
                    <wp:lineTo x="0" y="21619"/>
                    <wp:lineTo x="21585" y="21619"/>
                    <wp:lineTo x="21585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7EA" w:rsidRPr="00F877EA" w:rsidRDefault="00F877EA" w:rsidP="00F877EA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F877EA">
                              <w:rPr>
                                <w:rFonts w:ascii="Forte" w:hAnsi="Forte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Barnes Farm </w:t>
                            </w:r>
                            <w:r>
                              <w:rPr>
                                <w:rFonts w:ascii="Forte" w:hAnsi="Forte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Junior </w:t>
                            </w:r>
                            <w:r w:rsidR="0057359B">
                              <w:rPr>
                                <w:rFonts w:ascii="Forte" w:hAnsi="Forte"/>
                                <w:b/>
                                <w:color w:val="00B050"/>
                                <w:sz w:val="56"/>
                                <w:szCs w:val="56"/>
                              </w:rPr>
                              <w:t>Sponsored Run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0C08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7pt;margin-top:0;width:439.8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">
                <v:textbox style="mso-fit-shape-to-text:t">
                  <w:txbxContent>
                    <w:p w:rsidR="00F877EA" w:rsidRPr="00F877EA" w:rsidRDefault="00F877EA" w:rsidP="00F877EA">
                      <w:pPr>
                        <w:jc w:val="center"/>
                        <w:rPr>
                          <w:rFonts w:ascii="Forte" w:hAnsi="Forte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F877EA">
                        <w:rPr>
                          <w:rFonts w:ascii="Forte" w:hAnsi="Forte"/>
                          <w:b/>
                          <w:color w:val="00B050"/>
                          <w:sz w:val="56"/>
                          <w:szCs w:val="56"/>
                        </w:rPr>
                        <w:t xml:space="preserve">Barnes Farm </w:t>
                      </w:r>
                      <w:r>
                        <w:rPr>
                          <w:rFonts w:ascii="Forte" w:hAnsi="Forte"/>
                          <w:b/>
                          <w:color w:val="00B050"/>
                          <w:sz w:val="56"/>
                          <w:szCs w:val="56"/>
                        </w:rPr>
                        <w:t xml:space="preserve">Junior </w:t>
                      </w:r>
                      <w:r w:rsidR="0057359B">
                        <w:rPr>
                          <w:rFonts w:ascii="Forte" w:hAnsi="Forte"/>
                          <w:b/>
                          <w:color w:val="00B050"/>
                          <w:sz w:val="56"/>
                          <w:szCs w:val="56"/>
                        </w:rPr>
                        <w:t>Sponsored Run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71CB9" w:rsidRDefault="00171CB9" w:rsidP="0087474D">
      <w:pPr>
        <w:jc w:val="center"/>
      </w:pPr>
    </w:p>
    <w:p w:rsidR="00171CB9" w:rsidRDefault="00171CB9" w:rsidP="0087474D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D0377F2" wp14:editId="291D33F7">
            <wp:simplePos x="0" y="0"/>
            <wp:positionH relativeFrom="column">
              <wp:posOffset>4932015</wp:posOffset>
            </wp:positionH>
            <wp:positionV relativeFrom="paragraph">
              <wp:posOffset>215900</wp:posOffset>
            </wp:positionV>
            <wp:extent cx="1985201" cy="1991360"/>
            <wp:effectExtent l="0" t="0" r="0" b="8890"/>
            <wp:wrapTight wrapText="bothSides">
              <wp:wrapPolygon edited="0">
                <wp:start x="0" y="0"/>
                <wp:lineTo x="0" y="21490"/>
                <wp:lineTo x="21351" y="21490"/>
                <wp:lineTo x="213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201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05F5548" wp14:editId="4457A118">
            <wp:simplePos x="0" y="0"/>
            <wp:positionH relativeFrom="column">
              <wp:posOffset>-318976</wp:posOffset>
            </wp:positionH>
            <wp:positionV relativeFrom="paragraph">
              <wp:posOffset>225425</wp:posOffset>
            </wp:positionV>
            <wp:extent cx="1968274" cy="1986810"/>
            <wp:effectExtent l="0" t="0" r="0" b="0"/>
            <wp:wrapTight wrapText="bothSides">
              <wp:wrapPolygon edited="0">
                <wp:start x="0" y="0"/>
                <wp:lineTo x="0" y="21338"/>
                <wp:lineTo x="21328" y="21338"/>
                <wp:lineTo x="213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274" cy="198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75C" w:rsidRDefault="0057359B" w:rsidP="0087474D">
      <w:pPr>
        <w:jc w:val="center"/>
      </w:pPr>
      <w:r>
        <w:t>We are raising money to</w:t>
      </w:r>
      <w:r w:rsidR="007B375C">
        <w:t xml:space="preserve"> purchase a new circular bench for Daniel’s tree.</w:t>
      </w:r>
    </w:p>
    <w:p w:rsidR="00790AF0" w:rsidRDefault="00790AF0" w:rsidP="0087474D">
      <w:pPr>
        <w:jc w:val="center"/>
      </w:pPr>
      <w:r>
        <w:t>Children have half an hour, running laps of the Daily Mile track.  Six laps = 1 mile.</w:t>
      </w:r>
    </w:p>
    <w:p w:rsidR="00433A83" w:rsidRDefault="00433A83" w:rsidP="00433A83">
      <w:pPr>
        <w:rPr>
          <w:b/>
          <w:sz w:val="26"/>
        </w:rPr>
      </w:pPr>
      <w:r w:rsidRPr="00433A83">
        <w:rPr>
          <w:b/>
          <w:noProof/>
          <w:sz w:val="26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65DAD5E" wp14:editId="22D0A938">
                <wp:simplePos x="0" y="0"/>
                <wp:positionH relativeFrom="column">
                  <wp:posOffset>3880308</wp:posOffset>
                </wp:positionH>
                <wp:positionV relativeFrom="paragraph">
                  <wp:posOffset>33966</wp:posOffset>
                </wp:positionV>
                <wp:extent cx="509905" cy="487045"/>
                <wp:effectExtent l="0" t="0" r="23495" b="27305"/>
                <wp:wrapTight wrapText="bothSides">
                  <wp:wrapPolygon edited="0">
                    <wp:start x="0" y="0"/>
                    <wp:lineTo x="0" y="21966"/>
                    <wp:lineTo x="21788" y="21966"/>
                    <wp:lineTo x="21788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A83" w:rsidRDefault="00433A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DAD5E" id="_x0000_s1027" type="#_x0000_t202" style="position:absolute;margin-left:305.55pt;margin-top:2.65pt;width:40.15pt;height:38.3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">
                <v:textbox>
                  <w:txbxContent>
                    <w:p w:rsidR="00433A83" w:rsidRDefault="00433A83"/>
                  </w:txbxContent>
                </v:textbox>
                <w10:wrap type="tight"/>
              </v:shape>
            </w:pict>
          </mc:Fallback>
        </mc:AlternateContent>
      </w:r>
      <w:r w:rsidRPr="00433A83">
        <w:rPr>
          <w:b/>
          <w:sz w:val="26"/>
        </w:rPr>
        <w:t>Child’s Name:</w:t>
      </w:r>
    </w:p>
    <w:p w:rsidR="00433A83" w:rsidRPr="00433A83" w:rsidRDefault="00433A83" w:rsidP="00433A83">
      <w:pPr>
        <w:rPr>
          <w:b/>
          <w:sz w:val="26"/>
        </w:rPr>
      </w:pPr>
      <w:r>
        <w:rPr>
          <w:b/>
          <w:sz w:val="26"/>
        </w:rPr>
        <w:t>I’m ‘aiming high’ to complete          laps</w:t>
      </w:r>
    </w:p>
    <w:p w:rsidR="005547E1" w:rsidRDefault="00433A83" w:rsidP="00E772F6">
      <w:pPr>
        <w:jc w:val="center"/>
      </w:pPr>
      <w:r w:rsidRPr="00433A83">
        <w:rPr>
          <w:b/>
          <w:noProof/>
          <w:sz w:val="26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64A8F0B1" wp14:editId="402696A9">
                <wp:simplePos x="0" y="0"/>
                <wp:positionH relativeFrom="column">
                  <wp:posOffset>2725922</wp:posOffset>
                </wp:positionH>
                <wp:positionV relativeFrom="paragraph">
                  <wp:posOffset>117475</wp:posOffset>
                </wp:positionV>
                <wp:extent cx="509905" cy="487045"/>
                <wp:effectExtent l="0" t="0" r="23495" b="27305"/>
                <wp:wrapTight wrapText="bothSides">
                  <wp:wrapPolygon edited="0">
                    <wp:start x="0" y="0"/>
                    <wp:lineTo x="0" y="21966"/>
                    <wp:lineTo x="21788" y="21966"/>
                    <wp:lineTo x="21788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A83" w:rsidRDefault="00433A83" w:rsidP="00433A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8F0B1" id="_x0000_s1028" type="#_x0000_t202" style="position:absolute;left:0;text-align:left;margin-left:214.65pt;margin-top:9.25pt;width:40.15pt;height:38.3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">
                <v:textbox>
                  <w:txbxContent>
                    <w:p w:rsidR="00433A83" w:rsidRDefault="00433A83" w:rsidP="00433A83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547E1" w:rsidRPr="00433A83" w:rsidRDefault="00433A83" w:rsidP="00433A83">
      <w:pPr>
        <w:rPr>
          <w:b/>
          <w:sz w:val="26"/>
        </w:rPr>
      </w:pPr>
      <w:r>
        <w:rPr>
          <w:b/>
          <w:sz w:val="26"/>
        </w:rPr>
        <w:t>I completed</w:t>
      </w:r>
      <w:r w:rsidR="00AD3DB8" w:rsidRPr="00433A83">
        <w:rPr>
          <w:b/>
          <w:sz w:val="26"/>
        </w:rPr>
        <w:t xml:space="preserve"> </w:t>
      </w:r>
      <w:r>
        <w:rPr>
          <w:b/>
          <w:sz w:val="26"/>
        </w:rPr>
        <w:t xml:space="preserve">laps </w:t>
      </w:r>
      <w:r w:rsidR="00AD3DB8" w:rsidRPr="00433A83">
        <w:rPr>
          <w:b/>
          <w:sz w:val="26"/>
        </w:rPr>
        <w:t>in half an hour</w:t>
      </w:r>
      <w:r>
        <w:rPr>
          <w:b/>
          <w:sz w:val="26"/>
        </w:rPr>
        <w:t xml:space="preserve">. </w:t>
      </w:r>
    </w:p>
    <w:p w:rsidR="00171CB9" w:rsidRPr="00AD3DB8" w:rsidRDefault="00433A83" w:rsidP="00AD3DB8">
      <w:pPr>
        <w:jc w:val="center"/>
        <w:rPr>
          <w:b/>
        </w:rPr>
      </w:pPr>
      <w:bookmarkStart w:id="0" w:name="_GoBack"/>
      <w:bookmarkEnd w:id="0"/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5305617</wp:posOffset>
                </wp:positionH>
                <wp:positionV relativeFrom="paragraph">
                  <wp:posOffset>5344204</wp:posOffset>
                </wp:positionV>
                <wp:extent cx="1690576" cy="1467293"/>
                <wp:effectExtent l="19050" t="19050" r="24130" b="38100"/>
                <wp:wrapNone/>
                <wp:docPr id="7" name="Explosion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576" cy="1467293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3A83" w:rsidRPr="00433A83" w:rsidRDefault="00433A83" w:rsidP="00433A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Thank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7" o:spid="_x0000_s1029" type="#_x0000_t72" style="position:absolute;left:0;text-align:left;margin-left:417.75pt;margin-top:420.8pt;width:133.1pt;height:115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" fillcolor="#70ad47 [3209]" strokecolor="#375623 [1609]" strokeweight="1pt">
                <v:textbox>
                  <w:txbxContent>
                    <w:p w:rsidR="00433A83" w:rsidRPr="00433A83" w:rsidRDefault="00433A83" w:rsidP="00433A8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Thank you!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9057" w:type="dxa"/>
        <w:tblInd w:w="-5" w:type="dxa"/>
        <w:tblLook w:val="04A0" w:firstRow="1" w:lastRow="0" w:firstColumn="1" w:lastColumn="0" w:noHBand="0" w:noVBand="1"/>
      </w:tblPr>
      <w:tblGrid>
        <w:gridCol w:w="3805"/>
        <w:gridCol w:w="1846"/>
        <w:gridCol w:w="1705"/>
        <w:gridCol w:w="1701"/>
      </w:tblGrid>
      <w:tr w:rsidR="00171CB9" w:rsidTr="00433A83">
        <w:trPr>
          <w:trHeight w:val="353"/>
        </w:trPr>
        <w:tc>
          <w:tcPr>
            <w:tcW w:w="3805" w:type="dxa"/>
            <w:vMerge w:val="restart"/>
          </w:tcPr>
          <w:p w:rsidR="00171CB9" w:rsidRPr="00171CB9" w:rsidRDefault="00433A83" w:rsidP="00171CB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Sponsor </w:t>
            </w:r>
            <w:r w:rsidR="00171CB9" w:rsidRPr="00171CB9">
              <w:rPr>
                <w:b/>
                <w:sz w:val="32"/>
                <w:szCs w:val="32"/>
              </w:rPr>
              <w:t>Name</w:t>
            </w:r>
          </w:p>
        </w:tc>
        <w:tc>
          <w:tcPr>
            <w:tcW w:w="5252" w:type="dxa"/>
            <w:gridSpan w:val="3"/>
          </w:tcPr>
          <w:p w:rsidR="00171CB9" w:rsidRPr="00171CB9" w:rsidRDefault="00171CB9" w:rsidP="00171CB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Sponsorship choice</w:t>
            </w:r>
          </w:p>
        </w:tc>
      </w:tr>
      <w:tr w:rsidR="00171CB9" w:rsidTr="00433A83">
        <w:trPr>
          <w:trHeight w:val="569"/>
        </w:trPr>
        <w:tc>
          <w:tcPr>
            <w:tcW w:w="3805" w:type="dxa"/>
            <w:vMerge/>
          </w:tcPr>
          <w:p w:rsidR="00171CB9" w:rsidRPr="00171CB9" w:rsidRDefault="00171CB9" w:rsidP="00171CB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6" w:type="dxa"/>
          </w:tcPr>
          <w:p w:rsidR="00171CB9" w:rsidRDefault="00171CB9" w:rsidP="00171CB9">
            <w:pPr>
              <w:jc w:val="center"/>
              <w:rPr>
                <w:b/>
                <w:sz w:val="32"/>
                <w:szCs w:val="32"/>
              </w:rPr>
            </w:pPr>
            <w:r w:rsidRPr="00171CB9">
              <w:rPr>
                <w:b/>
                <w:sz w:val="32"/>
                <w:szCs w:val="32"/>
              </w:rPr>
              <w:t xml:space="preserve">Per lap </w:t>
            </w:r>
          </w:p>
        </w:tc>
        <w:tc>
          <w:tcPr>
            <w:tcW w:w="1705" w:type="dxa"/>
          </w:tcPr>
          <w:p w:rsidR="00171CB9" w:rsidRPr="00171CB9" w:rsidRDefault="00171CB9" w:rsidP="00171CB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Per mile</w:t>
            </w:r>
          </w:p>
        </w:tc>
        <w:tc>
          <w:tcPr>
            <w:tcW w:w="1701" w:type="dxa"/>
          </w:tcPr>
          <w:p w:rsidR="00171CB9" w:rsidRPr="00171CB9" w:rsidRDefault="00171CB9" w:rsidP="00171CB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Fixed amount</w:t>
            </w:r>
          </w:p>
        </w:tc>
      </w:tr>
      <w:tr w:rsidR="00171CB9" w:rsidTr="00433A83">
        <w:trPr>
          <w:trHeight w:val="567"/>
        </w:trPr>
        <w:tc>
          <w:tcPr>
            <w:tcW w:w="3805" w:type="dxa"/>
          </w:tcPr>
          <w:p w:rsidR="00171CB9" w:rsidRDefault="00171CB9"/>
        </w:tc>
        <w:tc>
          <w:tcPr>
            <w:tcW w:w="1846" w:type="dxa"/>
          </w:tcPr>
          <w:p w:rsidR="00171CB9" w:rsidRDefault="00171CB9"/>
        </w:tc>
        <w:tc>
          <w:tcPr>
            <w:tcW w:w="1705" w:type="dxa"/>
          </w:tcPr>
          <w:p w:rsidR="00171CB9" w:rsidRDefault="00171CB9"/>
        </w:tc>
        <w:tc>
          <w:tcPr>
            <w:tcW w:w="1701" w:type="dxa"/>
          </w:tcPr>
          <w:p w:rsidR="00171CB9" w:rsidRDefault="00171CB9"/>
        </w:tc>
      </w:tr>
      <w:tr w:rsidR="00171CB9" w:rsidTr="00433A83">
        <w:trPr>
          <w:trHeight w:val="567"/>
        </w:trPr>
        <w:tc>
          <w:tcPr>
            <w:tcW w:w="3805" w:type="dxa"/>
          </w:tcPr>
          <w:p w:rsidR="00171CB9" w:rsidRDefault="00171CB9"/>
        </w:tc>
        <w:tc>
          <w:tcPr>
            <w:tcW w:w="1846" w:type="dxa"/>
          </w:tcPr>
          <w:p w:rsidR="00171CB9" w:rsidRDefault="00171CB9"/>
        </w:tc>
        <w:tc>
          <w:tcPr>
            <w:tcW w:w="1705" w:type="dxa"/>
          </w:tcPr>
          <w:p w:rsidR="00171CB9" w:rsidRDefault="00171CB9"/>
        </w:tc>
        <w:tc>
          <w:tcPr>
            <w:tcW w:w="1701" w:type="dxa"/>
          </w:tcPr>
          <w:p w:rsidR="00171CB9" w:rsidRDefault="00171CB9"/>
        </w:tc>
      </w:tr>
      <w:tr w:rsidR="00171CB9" w:rsidTr="00433A83">
        <w:trPr>
          <w:trHeight w:val="567"/>
        </w:trPr>
        <w:tc>
          <w:tcPr>
            <w:tcW w:w="3805" w:type="dxa"/>
          </w:tcPr>
          <w:p w:rsidR="00171CB9" w:rsidRDefault="00171CB9"/>
        </w:tc>
        <w:tc>
          <w:tcPr>
            <w:tcW w:w="1846" w:type="dxa"/>
          </w:tcPr>
          <w:p w:rsidR="00171CB9" w:rsidRDefault="00171CB9"/>
        </w:tc>
        <w:tc>
          <w:tcPr>
            <w:tcW w:w="1705" w:type="dxa"/>
          </w:tcPr>
          <w:p w:rsidR="00171CB9" w:rsidRDefault="00171CB9"/>
        </w:tc>
        <w:tc>
          <w:tcPr>
            <w:tcW w:w="1701" w:type="dxa"/>
          </w:tcPr>
          <w:p w:rsidR="00171CB9" w:rsidRDefault="00171CB9"/>
        </w:tc>
      </w:tr>
      <w:tr w:rsidR="00171CB9" w:rsidTr="00433A83">
        <w:trPr>
          <w:trHeight w:val="567"/>
        </w:trPr>
        <w:tc>
          <w:tcPr>
            <w:tcW w:w="3805" w:type="dxa"/>
          </w:tcPr>
          <w:p w:rsidR="00171CB9" w:rsidRDefault="00171CB9"/>
        </w:tc>
        <w:tc>
          <w:tcPr>
            <w:tcW w:w="1846" w:type="dxa"/>
          </w:tcPr>
          <w:p w:rsidR="00171CB9" w:rsidRDefault="00171CB9"/>
        </w:tc>
        <w:tc>
          <w:tcPr>
            <w:tcW w:w="1705" w:type="dxa"/>
          </w:tcPr>
          <w:p w:rsidR="00171CB9" w:rsidRDefault="00171CB9"/>
        </w:tc>
        <w:tc>
          <w:tcPr>
            <w:tcW w:w="1701" w:type="dxa"/>
          </w:tcPr>
          <w:p w:rsidR="00171CB9" w:rsidRDefault="00171CB9"/>
        </w:tc>
      </w:tr>
      <w:tr w:rsidR="00171CB9" w:rsidTr="00433A83">
        <w:trPr>
          <w:trHeight w:val="567"/>
        </w:trPr>
        <w:tc>
          <w:tcPr>
            <w:tcW w:w="3805" w:type="dxa"/>
          </w:tcPr>
          <w:p w:rsidR="00171CB9" w:rsidRDefault="00171CB9"/>
        </w:tc>
        <w:tc>
          <w:tcPr>
            <w:tcW w:w="1846" w:type="dxa"/>
          </w:tcPr>
          <w:p w:rsidR="00171CB9" w:rsidRDefault="00171CB9"/>
        </w:tc>
        <w:tc>
          <w:tcPr>
            <w:tcW w:w="1705" w:type="dxa"/>
          </w:tcPr>
          <w:p w:rsidR="00171CB9" w:rsidRDefault="00171CB9"/>
        </w:tc>
        <w:tc>
          <w:tcPr>
            <w:tcW w:w="1701" w:type="dxa"/>
          </w:tcPr>
          <w:p w:rsidR="00171CB9" w:rsidRDefault="00171CB9"/>
        </w:tc>
      </w:tr>
      <w:tr w:rsidR="00171CB9" w:rsidTr="00433A83">
        <w:trPr>
          <w:trHeight w:val="567"/>
        </w:trPr>
        <w:tc>
          <w:tcPr>
            <w:tcW w:w="3805" w:type="dxa"/>
          </w:tcPr>
          <w:p w:rsidR="00171CB9" w:rsidRDefault="00171CB9"/>
        </w:tc>
        <w:tc>
          <w:tcPr>
            <w:tcW w:w="1846" w:type="dxa"/>
          </w:tcPr>
          <w:p w:rsidR="00171CB9" w:rsidRDefault="00171CB9"/>
        </w:tc>
        <w:tc>
          <w:tcPr>
            <w:tcW w:w="1705" w:type="dxa"/>
          </w:tcPr>
          <w:p w:rsidR="00171CB9" w:rsidRDefault="00171CB9"/>
        </w:tc>
        <w:tc>
          <w:tcPr>
            <w:tcW w:w="1701" w:type="dxa"/>
          </w:tcPr>
          <w:p w:rsidR="00171CB9" w:rsidRDefault="00171CB9"/>
        </w:tc>
      </w:tr>
      <w:tr w:rsidR="00171CB9" w:rsidTr="00433A83">
        <w:trPr>
          <w:trHeight w:val="567"/>
        </w:trPr>
        <w:tc>
          <w:tcPr>
            <w:tcW w:w="3805" w:type="dxa"/>
          </w:tcPr>
          <w:p w:rsidR="00171CB9" w:rsidRDefault="00171CB9"/>
        </w:tc>
        <w:tc>
          <w:tcPr>
            <w:tcW w:w="1846" w:type="dxa"/>
          </w:tcPr>
          <w:p w:rsidR="00171CB9" w:rsidRDefault="00171CB9"/>
        </w:tc>
        <w:tc>
          <w:tcPr>
            <w:tcW w:w="1705" w:type="dxa"/>
          </w:tcPr>
          <w:p w:rsidR="00171CB9" w:rsidRDefault="00171CB9"/>
        </w:tc>
        <w:tc>
          <w:tcPr>
            <w:tcW w:w="1701" w:type="dxa"/>
          </w:tcPr>
          <w:p w:rsidR="00171CB9" w:rsidRDefault="00171CB9"/>
        </w:tc>
      </w:tr>
      <w:tr w:rsidR="00171CB9" w:rsidTr="00433A83">
        <w:trPr>
          <w:trHeight w:val="567"/>
        </w:trPr>
        <w:tc>
          <w:tcPr>
            <w:tcW w:w="3805" w:type="dxa"/>
          </w:tcPr>
          <w:p w:rsidR="00171CB9" w:rsidRDefault="00171CB9"/>
        </w:tc>
        <w:tc>
          <w:tcPr>
            <w:tcW w:w="1846" w:type="dxa"/>
          </w:tcPr>
          <w:p w:rsidR="00171CB9" w:rsidRDefault="00171CB9"/>
        </w:tc>
        <w:tc>
          <w:tcPr>
            <w:tcW w:w="1705" w:type="dxa"/>
          </w:tcPr>
          <w:p w:rsidR="00171CB9" w:rsidRDefault="00171CB9"/>
        </w:tc>
        <w:tc>
          <w:tcPr>
            <w:tcW w:w="1701" w:type="dxa"/>
          </w:tcPr>
          <w:p w:rsidR="00171CB9" w:rsidRDefault="00171CB9"/>
        </w:tc>
      </w:tr>
      <w:tr w:rsidR="00171CB9" w:rsidTr="00433A83">
        <w:trPr>
          <w:trHeight w:val="567"/>
        </w:trPr>
        <w:tc>
          <w:tcPr>
            <w:tcW w:w="3805" w:type="dxa"/>
          </w:tcPr>
          <w:p w:rsidR="00171CB9" w:rsidRDefault="00171CB9"/>
        </w:tc>
        <w:tc>
          <w:tcPr>
            <w:tcW w:w="1846" w:type="dxa"/>
          </w:tcPr>
          <w:p w:rsidR="00171CB9" w:rsidRDefault="00171CB9"/>
        </w:tc>
        <w:tc>
          <w:tcPr>
            <w:tcW w:w="1705" w:type="dxa"/>
          </w:tcPr>
          <w:p w:rsidR="00171CB9" w:rsidRDefault="00171CB9"/>
        </w:tc>
        <w:tc>
          <w:tcPr>
            <w:tcW w:w="1701" w:type="dxa"/>
          </w:tcPr>
          <w:p w:rsidR="00171CB9" w:rsidRDefault="00171CB9"/>
        </w:tc>
      </w:tr>
      <w:tr w:rsidR="00433A83" w:rsidTr="00433A83">
        <w:trPr>
          <w:trHeight w:val="567"/>
        </w:trPr>
        <w:tc>
          <w:tcPr>
            <w:tcW w:w="3805" w:type="dxa"/>
          </w:tcPr>
          <w:p w:rsidR="00433A83" w:rsidRDefault="00433A83"/>
        </w:tc>
        <w:tc>
          <w:tcPr>
            <w:tcW w:w="1846" w:type="dxa"/>
          </w:tcPr>
          <w:p w:rsidR="00433A83" w:rsidRDefault="00433A83"/>
        </w:tc>
        <w:tc>
          <w:tcPr>
            <w:tcW w:w="1705" w:type="dxa"/>
          </w:tcPr>
          <w:p w:rsidR="00433A83" w:rsidRDefault="00433A83"/>
        </w:tc>
        <w:tc>
          <w:tcPr>
            <w:tcW w:w="1701" w:type="dxa"/>
          </w:tcPr>
          <w:p w:rsidR="00433A83" w:rsidRDefault="00433A83"/>
        </w:tc>
      </w:tr>
      <w:tr w:rsidR="00171CB9" w:rsidTr="00433A83">
        <w:trPr>
          <w:trHeight w:val="567"/>
        </w:trPr>
        <w:tc>
          <w:tcPr>
            <w:tcW w:w="3805" w:type="dxa"/>
          </w:tcPr>
          <w:p w:rsidR="00171CB9" w:rsidRDefault="00171CB9"/>
        </w:tc>
        <w:tc>
          <w:tcPr>
            <w:tcW w:w="1846" w:type="dxa"/>
          </w:tcPr>
          <w:p w:rsidR="00171CB9" w:rsidRDefault="00171CB9"/>
        </w:tc>
        <w:tc>
          <w:tcPr>
            <w:tcW w:w="1705" w:type="dxa"/>
          </w:tcPr>
          <w:p w:rsidR="00171CB9" w:rsidRPr="00AD3DB8" w:rsidRDefault="00171CB9">
            <w:pPr>
              <w:rPr>
                <w:b/>
              </w:rPr>
            </w:pPr>
          </w:p>
        </w:tc>
        <w:tc>
          <w:tcPr>
            <w:tcW w:w="1701" w:type="dxa"/>
          </w:tcPr>
          <w:p w:rsidR="00171CB9" w:rsidRPr="00AD3DB8" w:rsidRDefault="00171CB9" w:rsidP="00171CB9">
            <w:pPr>
              <w:rPr>
                <w:b/>
              </w:rPr>
            </w:pPr>
          </w:p>
        </w:tc>
      </w:tr>
      <w:tr w:rsidR="00433A83" w:rsidTr="00433A83">
        <w:trPr>
          <w:trHeight w:val="567"/>
        </w:trPr>
        <w:tc>
          <w:tcPr>
            <w:tcW w:w="3805" w:type="dxa"/>
          </w:tcPr>
          <w:p w:rsidR="00433A83" w:rsidRDefault="00433A83"/>
        </w:tc>
        <w:tc>
          <w:tcPr>
            <w:tcW w:w="1846" w:type="dxa"/>
          </w:tcPr>
          <w:p w:rsidR="00433A83" w:rsidRDefault="00433A83"/>
        </w:tc>
        <w:tc>
          <w:tcPr>
            <w:tcW w:w="1705" w:type="dxa"/>
          </w:tcPr>
          <w:p w:rsidR="00433A83" w:rsidRPr="00AD3DB8" w:rsidRDefault="00433A83">
            <w:pPr>
              <w:rPr>
                <w:b/>
              </w:rPr>
            </w:pPr>
          </w:p>
        </w:tc>
        <w:tc>
          <w:tcPr>
            <w:tcW w:w="1701" w:type="dxa"/>
          </w:tcPr>
          <w:p w:rsidR="00433A83" w:rsidRPr="00AD3DB8" w:rsidRDefault="00433A83" w:rsidP="00171CB9">
            <w:pPr>
              <w:rPr>
                <w:b/>
              </w:rPr>
            </w:pPr>
          </w:p>
        </w:tc>
      </w:tr>
      <w:tr w:rsidR="00433A83" w:rsidTr="00433A83">
        <w:trPr>
          <w:trHeight w:val="567"/>
        </w:trPr>
        <w:tc>
          <w:tcPr>
            <w:tcW w:w="3805" w:type="dxa"/>
          </w:tcPr>
          <w:p w:rsidR="00433A83" w:rsidRDefault="00433A83"/>
        </w:tc>
        <w:tc>
          <w:tcPr>
            <w:tcW w:w="1846" w:type="dxa"/>
          </w:tcPr>
          <w:p w:rsidR="00433A83" w:rsidRDefault="00433A83"/>
        </w:tc>
        <w:tc>
          <w:tcPr>
            <w:tcW w:w="1705" w:type="dxa"/>
          </w:tcPr>
          <w:p w:rsidR="00433A83" w:rsidRPr="00AD3DB8" w:rsidRDefault="00433A83">
            <w:pPr>
              <w:rPr>
                <w:b/>
              </w:rPr>
            </w:pPr>
          </w:p>
        </w:tc>
        <w:tc>
          <w:tcPr>
            <w:tcW w:w="1701" w:type="dxa"/>
          </w:tcPr>
          <w:p w:rsidR="00433A83" w:rsidRPr="00AD3DB8" w:rsidRDefault="00433A83" w:rsidP="00171CB9">
            <w:pPr>
              <w:rPr>
                <w:b/>
              </w:rPr>
            </w:pPr>
          </w:p>
        </w:tc>
      </w:tr>
    </w:tbl>
    <w:p w:rsidR="00E772F6" w:rsidRDefault="00E772F6" w:rsidP="00171CB9"/>
    <w:p w:rsidR="00433A83" w:rsidRPr="00433A83" w:rsidRDefault="00433A83" w:rsidP="00171CB9">
      <w:pPr>
        <w:rPr>
          <w:b/>
          <w:sz w:val="30"/>
        </w:rPr>
      </w:pPr>
      <w:r w:rsidRPr="00433A83">
        <w:rPr>
          <w:b/>
          <w:sz w:val="30"/>
        </w:rPr>
        <w:t xml:space="preserve">Total Collected: </w:t>
      </w:r>
    </w:p>
    <w:sectPr w:rsidR="00433A83" w:rsidRPr="00433A83" w:rsidSect="00171C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85E"/>
    <w:rsid w:val="000A6B16"/>
    <w:rsid w:val="00171CB9"/>
    <w:rsid w:val="002D1104"/>
    <w:rsid w:val="00433A83"/>
    <w:rsid w:val="005547E1"/>
    <w:rsid w:val="0057359B"/>
    <w:rsid w:val="006945A2"/>
    <w:rsid w:val="00790AF0"/>
    <w:rsid w:val="007B375C"/>
    <w:rsid w:val="0087474D"/>
    <w:rsid w:val="00A913C2"/>
    <w:rsid w:val="00AD3DB8"/>
    <w:rsid w:val="00AD785E"/>
    <w:rsid w:val="00C50F77"/>
    <w:rsid w:val="00C5594E"/>
    <w:rsid w:val="00E772F6"/>
    <w:rsid w:val="00F877EA"/>
    <w:rsid w:val="00FB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149D5"/>
  <w15:chartTrackingRefBased/>
  <w15:docId w15:val="{614526C3-DEA7-4FDF-80E9-D7904204A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7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969E4E4</Template>
  <TotalTime>1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 Vickers</dc:creator>
  <cp:keywords/>
  <dc:description/>
  <cp:lastModifiedBy>Head</cp:lastModifiedBy>
  <cp:revision>2</cp:revision>
  <dcterms:created xsi:type="dcterms:W3CDTF">2021-05-26T15:56:00Z</dcterms:created>
  <dcterms:modified xsi:type="dcterms:W3CDTF">2021-05-26T15:56:00Z</dcterms:modified>
</cp:coreProperties>
</file>